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9E" w:rsidRDefault="009D6B9E">
      <w:bookmarkStart w:id="0" w:name="_GoBack"/>
      <w:bookmarkEnd w:id="0"/>
    </w:p>
    <w:p w:rsidR="009D6B9E" w:rsidRDefault="009D6B9E" w:rsidP="00320232">
      <w:pPr>
        <w:spacing w:line="240" w:lineRule="auto"/>
        <w:jc w:val="center"/>
        <w:rPr>
          <w:b/>
          <w:sz w:val="36"/>
          <w:szCs w:val="36"/>
          <w:u w:val="single"/>
        </w:rPr>
      </w:pPr>
      <w:r w:rsidRPr="00320232">
        <w:rPr>
          <w:b/>
          <w:sz w:val="36"/>
          <w:szCs w:val="36"/>
          <w:u w:val="single"/>
        </w:rPr>
        <w:t xml:space="preserve">Střelecký přebor </w:t>
      </w:r>
      <w:r>
        <w:rPr>
          <w:b/>
          <w:sz w:val="36"/>
          <w:szCs w:val="36"/>
          <w:u w:val="single"/>
        </w:rPr>
        <w:t xml:space="preserve">2026 </w:t>
      </w:r>
      <w:r w:rsidRPr="00320232">
        <w:rPr>
          <w:b/>
          <w:sz w:val="36"/>
          <w:szCs w:val="36"/>
          <w:u w:val="single"/>
        </w:rPr>
        <w:t xml:space="preserve">OMS Praha </w:t>
      </w:r>
      <w:smartTag w:uri="urn:schemas-microsoft-com:office:smarttags" w:element="metricconverter">
        <w:smartTagPr>
          <w:attr w:name="ProductID" w:val="5 a"/>
        </w:smartTagPr>
        <w:r w:rsidRPr="00320232">
          <w:rPr>
            <w:b/>
            <w:sz w:val="36"/>
            <w:szCs w:val="36"/>
            <w:u w:val="single"/>
          </w:rPr>
          <w:t>5 a</w:t>
        </w:r>
      </w:smartTag>
      <w:r w:rsidRPr="00320232">
        <w:rPr>
          <w:b/>
          <w:sz w:val="36"/>
          <w:szCs w:val="36"/>
          <w:u w:val="single"/>
        </w:rPr>
        <w:t xml:space="preserve"> 6.</w:t>
      </w:r>
    </w:p>
    <w:p w:rsidR="009D6B9E" w:rsidRPr="00320232" w:rsidRDefault="009D6B9E" w:rsidP="00320232">
      <w:pPr>
        <w:spacing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Výsledková listina</w:t>
      </w:r>
    </w:p>
    <w:p w:rsidR="009D6B9E" w:rsidRDefault="009D6B9E" w:rsidP="0063758A">
      <w:pPr>
        <w:rPr>
          <w:sz w:val="24"/>
          <w:szCs w:val="24"/>
        </w:rPr>
      </w:pPr>
    </w:p>
    <w:p w:rsidR="009D6B9E" w:rsidRPr="007A690A" w:rsidRDefault="009D6B9E" w:rsidP="0063758A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</w:t>
      </w:r>
      <w:r w:rsidRPr="007A690A">
        <w:rPr>
          <w:b/>
          <w:sz w:val="24"/>
          <w:szCs w:val="24"/>
          <w:u w:val="single"/>
        </w:rPr>
        <w:t>JEDNOTLIVCI  CELKOVĚ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Vejr Milan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37 holubů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Procházka David</w:t>
      </w:r>
      <w:r>
        <w:rPr>
          <w:sz w:val="24"/>
          <w:szCs w:val="24"/>
        </w:rPr>
        <w:tab/>
        <w:t xml:space="preserve">36 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Císařovský Jiří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35 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Čuba František</w:t>
      </w:r>
      <w:r>
        <w:rPr>
          <w:sz w:val="24"/>
          <w:szCs w:val="24"/>
        </w:rPr>
        <w:tab/>
        <w:t>33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Bárta Milan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Lampír</w:t>
      </w:r>
      <w:r>
        <w:rPr>
          <w:sz w:val="24"/>
          <w:szCs w:val="24"/>
        </w:rPr>
        <w:tab/>
        <w:t xml:space="preserve"> Jan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Vejdovský Tomáš</w:t>
      </w:r>
      <w:r>
        <w:rPr>
          <w:sz w:val="24"/>
          <w:szCs w:val="24"/>
        </w:rPr>
        <w:tab/>
        <w:t>32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Stehlík Ivo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Slavík Bohumil</w:t>
      </w:r>
      <w:r>
        <w:rPr>
          <w:sz w:val="24"/>
          <w:szCs w:val="24"/>
        </w:rPr>
        <w:tab/>
        <w:t>30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Plzák Michal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Laštovka Zdeněk</w:t>
      </w:r>
      <w:r>
        <w:rPr>
          <w:sz w:val="24"/>
          <w:szCs w:val="24"/>
        </w:rPr>
        <w:tab/>
        <w:t>25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Klíč David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Hlavačka Vojtěch</w:t>
      </w:r>
      <w:r>
        <w:rPr>
          <w:sz w:val="24"/>
          <w:szCs w:val="24"/>
        </w:rPr>
        <w:tab/>
        <w:t>22</w:t>
      </w:r>
    </w:p>
    <w:p w:rsidR="009D6B9E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Stehlík Vojtěch</w:t>
      </w:r>
      <w:r>
        <w:rPr>
          <w:sz w:val="24"/>
          <w:szCs w:val="24"/>
        </w:rPr>
        <w:tab/>
        <w:t>21</w:t>
      </w:r>
    </w:p>
    <w:p w:rsidR="009D6B9E" w:rsidRPr="00E56579" w:rsidRDefault="009D6B9E" w:rsidP="00E5657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Chaloupek Jiří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</w:p>
    <w:p w:rsidR="009D6B9E" w:rsidRDefault="009D6B9E" w:rsidP="0063758A">
      <w:pPr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--------------------------------------------------------------------------------------------------------------------------                                     </w:t>
      </w:r>
    </w:p>
    <w:p w:rsidR="009D6B9E" w:rsidRPr="007A690A" w:rsidRDefault="009D6B9E" w:rsidP="0063758A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</w:t>
      </w:r>
      <w:r w:rsidRPr="007A690A">
        <w:rPr>
          <w:b/>
          <w:sz w:val="24"/>
          <w:szCs w:val="24"/>
          <w:u w:val="single"/>
        </w:rPr>
        <w:t xml:space="preserve">DRUŽSTVA </w:t>
      </w:r>
      <w:r>
        <w:rPr>
          <w:b/>
          <w:sz w:val="24"/>
          <w:szCs w:val="24"/>
          <w:u w:val="single"/>
        </w:rPr>
        <w:t>mysliveckých spolků</w:t>
      </w:r>
      <w:r w:rsidRPr="007A690A">
        <w:rPr>
          <w:b/>
          <w:sz w:val="24"/>
          <w:szCs w:val="24"/>
          <w:u w:val="single"/>
        </w:rPr>
        <w:t xml:space="preserve"> na Praze </w:t>
      </w:r>
      <w:smartTag w:uri="urn:schemas-microsoft-com:office:smarttags" w:element="metricconverter">
        <w:smartTagPr>
          <w:attr w:name="ProductID" w:val="5 a"/>
        </w:smartTagPr>
        <w:r w:rsidRPr="007A690A">
          <w:rPr>
            <w:b/>
            <w:sz w:val="24"/>
            <w:szCs w:val="24"/>
            <w:u w:val="single"/>
          </w:rPr>
          <w:t>5 a</w:t>
        </w:r>
      </w:smartTag>
      <w:r w:rsidRPr="007A690A">
        <w:rPr>
          <w:b/>
          <w:sz w:val="24"/>
          <w:szCs w:val="24"/>
          <w:u w:val="single"/>
        </w:rPr>
        <w:t xml:space="preserve"> 6</w:t>
      </w:r>
    </w:p>
    <w:p w:rsidR="009D6B9E" w:rsidRDefault="009D6B9E" w:rsidP="000D526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MS ZLIČÍN: Lampír Jan, Vejdovský Tomáš, Císařovský Jiří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99 holubů</w:t>
      </w:r>
    </w:p>
    <w:p w:rsidR="009D6B9E" w:rsidRDefault="009D6B9E" w:rsidP="00413E1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MS ŘEPORYJE: Slavík</w:t>
      </w:r>
      <w:r w:rsidRPr="000D526C">
        <w:rPr>
          <w:sz w:val="24"/>
          <w:szCs w:val="24"/>
        </w:rPr>
        <w:t xml:space="preserve"> </w:t>
      </w:r>
      <w:r>
        <w:rPr>
          <w:sz w:val="24"/>
          <w:szCs w:val="24"/>
        </w:rPr>
        <w:t>Bohumil, Klíč</w:t>
      </w:r>
      <w:r w:rsidRPr="000D526C">
        <w:rPr>
          <w:sz w:val="24"/>
          <w:szCs w:val="24"/>
        </w:rPr>
        <w:t xml:space="preserve"> </w:t>
      </w:r>
      <w:r>
        <w:rPr>
          <w:sz w:val="24"/>
          <w:szCs w:val="24"/>
        </w:rPr>
        <w:t>David, Čuba F</w:t>
      </w:r>
      <w:r w:rsidRPr="000D526C">
        <w:rPr>
          <w:sz w:val="24"/>
          <w:szCs w:val="24"/>
        </w:rPr>
        <w:t>rantišek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87</w:t>
      </w:r>
    </w:p>
    <w:p w:rsidR="009D6B9E" w:rsidRDefault="009D6B9E" w:rsidP="00413E1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MS HUBERSTUS: Zdeněk Laštovka, Ivo Stehlík, Vojtěch Stehlík</w:t>
      </w:r>
      <w:r>
        <w:rPr>
          <w:sz w:val="24"/>
          <w:szCs w:val="24"/>
        </w:rPr>
        <w:tab/>
        <w:t>77</w:t>
      </w:r>
    </w:p>
    <w:p w:rsidR="009D6B9E" w:rsidRDefault="009D6B9E" w:rsidP="00E56579">
      <w:pPr>
        <w:ind w:left="360"/>
        <w:rPr>
          <w:sz w:val="24"/>
          <w:szCs w:val="24"/>
        </w:rPr>
      </w:pPr>
    </w:p>
    <w:p w:rsidR="009D6B9E" w:rsidRPr="007A690A" w:rsidRDefault="009D6B9E" w:rsidP="00E56579">
      <w:pPr>
        <w:ind w:left="36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</w:t>
      </w:r>
      <w:r w:rsidRPr="007A690A">
        <w:rPr>
          <w:b/>
          <w:sz w:val="24"/>
          <w:szCs w:val="24"/>
          <w:u w:val="single"/>
        </w:rPr>
        <w:t>DRUŽSTVA   zbytek</w:t>
      </w:r>
    </w:p>
    <w:p w:rsidR="009D6B9E" w:rsidRDefault="009D6B9E" w:rsidP="00E56579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ENDORFIN: Procházka David, Bárta Milan, Vejr Milan</w:t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  <w:t>106</w:t>
      </w:r>
    </w:p>
    <w:p w:rsidR="009D6B9E" w:rsidRDefault="009D6B9E" w:rsidP="00503BEC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ČMMJ: Plzák Michal, Hlavačka Vojtěch, Chaloupek Jiří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</w:t>
      </w:r>
    </w:p>
    <w:p w:rsidR="009D6B9E" w:rsidRDefault="009D6B9E" w:rsidP="00503BEC">
      <w:pPr>
        <w:pStyle w:val="ListParagraph"/>
        <w:ind w:left="360"/>
        <w:rPr>
          <w:sz w:val="24"/>
          <w:szCs w:val="24"/>
        </w:rPr>
      </w:pPr>
    </w:p>
    <w:p w:rsidR="009D6B9E" w:rsidRDefault="009D6B9E" w:rsidP="00503BEC">
      <w:pPr>
        <w:pStyle w:val="ListParagraph"/>
        <w:ind w:left="360"/>
        <w:rPr>
          <w:sz w:val="24"/>
          <w:szCs w:val="24"/>
        </w:rPr>
      </w:pPr>
      <w:r w:rsidRPr="00503BEC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25pt;height:668.25pt">
            <v:imagedata r:id="rId5" o:title=""/>
          </v:shape>
        </w:pict>
      </w:r>
    </w:p>
    <w:p w:rsidR="009D6B9E" w:rsidRDefault="009D6B9E" w:rsidP="00503BEC">
      <w:pPr>
        <w:pStyle w:val="ListParagraph"/>
        <w:ind w:left="360"/>
        <w:rPr>
          <w:sz w:val="24"/>
          <w:szCs w:val="24"/>
        </w:rPr>
      </w:pPr>
      <w:r w:rsidRPr="00503BEC">
        <w:rPr>
          <w:sz w:val="24"/>
          <w:szCs w:val="24"/>
        </w:rPr>
        <w:pict>
          <v:shape id="_x0000_i1026" type="#_x0000_t75" style="width:453pt;height:691.5pt">
            <v:imagedata r:id="rId6" o:title=""/>
          </v:shape>
        </w:pict>
      </w:r>
    </w:p>
    <w:sectPr w:rsidR="009D6B9E" w:rsidSect="0032023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73464"/>
    <w:multiLevelType w:val="hybridMultilevel"/>
    <w:tmpl w:val="C6D2E06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FB7317"/>
    <w:multiLevelType w:val="hybridMultilevel"/>
    <w:tmpl w:val="DC94CB7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690C65"/>
    <w:multiLevelType w:val="hybridMultilevel"/>
    <w:tmpl w:val="0630AF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FFA0C1C"/>
    <w:multiLevelType w:val="hybridMultilevel"/>
    <w:tmpl w:val="A942E76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AE61DC9"/>
    <w:multiLevelType w:val="hybridMultilevel"/>
    <w:tmpl w:val="2C5AD4D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1903"/>
    <w:rsid w:val="00042431"/>
    <w:rsid w:val="000D526C"/>
    <w:rsid w:val="000F0C4D"/>
    <w:rsid w:val="001445ED"/>
    <w:rsid w:val="00166B44"/>
    <w:rsid w:val="001F4ECC"/>
    <w:rsid w:val="00237A87"/>
    <w:rsid w:val="00295B7E"/>
    <w:rsid w:val="002D34E4"/>
    <w:rsid w:val="00320232"/>
    <w:rsid w:val="00364342"/>
    <w:rsid w:val="003704FB"/>
    <w:rsid w:val="00370D01"/>
    <w:rsid w:val="003C352B"/>
    <w:rsid w:val="003D175C"/>
    <w:rsid w:val="00413E1E"/>
    <w:rsid w:val="00503BEC"/>
    <w:rsid w:val="00525BC9"/>
    <w:rsid w:val="00540952"/>
    <w:rsid w:val="00543F68"/>
    <w:rsid w:val="005B3C50"/>
    <w:rsid w:val="0063758A"/>
    <w:rsid w:val="00716DAA"/>
    <w:rsid w:val="007308B7"/>
    <w:rsid w:val="007A690A"/>
    <w:rsid w:val="007F79BB"/>
    <w:rsid w:val="008662C7"/>
    <w:rsid w:val="008A7468"/>
    <w:rsid w:val="008C09CC"/>
    <w:rsid w:val="009D6B9E"/>
    <w:rsid w:val="00A2140E"/>
    <w:rsid w:val="00A31169"/>
    <w:rsid w:val="00AE51B9"/>
    <w:rsid w:val="00B05422"/>
    <w:rsid w:val="00B27907"/>
    <w:rsid w:val="00B452FE"/>
    <w:rsid w:val="00C368ED"/>
    <w:rsid w:val="00C8747E"/>
    <w:rsid w:val="00D259B1"/>
    <w:rsid w:val="00E02B21"/>
    <w:rsid w:val="00E159CD"/>
    <w:rsid w:val="00E2507B"/>
    <w:rsid w:val="00E470C7"/>
    <w:rsid w:val="00E56579"/>
    <w:rsid w:val="00E61903"/>
    <w:rsid w:val="00E86546"/>
    <w:rsid w:val="00EC3889"/>
    <w:rsid w:val="00EF6C34"/>
    <w:rsid w:val="00F473B7"/>
    <w:rsid w:val="00FC19F8"/>
    <w:rsid w:val="00FD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6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61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3</Pages>
  <Words>142</Words>
  <Characters>838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Přebor Prahy – 5,6  - 1</dc:title>
  <dc:subject/>
  <dc:creator>HP</dc:creator>
  <cp:keywords/>
  <dc:description/>
  <cp:lastModifiedBy>František Čuba</cp:lastModifiedBy>
  <cp:revision>9</cp:revision>
  <dcterms:created xsi:type="dcterms:W3CDTF">2026-10-08T10:24:00Z</dcterms:created>
  <dcterms:modified xsi:type="dcterms:W3CDTF">2026-10-08T11:19:00Z</dcterms:modified>
</cp:coreProperties>
</file>